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249" w:rsidRDefault="00310249" w:rsidP="007018CC">
      <w:pPr>
        <w:tabs>
          <w:tab w:val="left" w:pos="1843"/>
        </w:tabs>
      </w:pPr>
      <w:r>
        <w:rPr>
          <w:noProof/>
        </w:rPr>
        <w:pict>
          <v:rect id="_x0000_s1026" style="position:absolute;left:0;text-align:left;margin-left:-41.3pt;margin-top:-36.4pt;width:611.25pt;height:82.3pt;z-index:251656192" fillcolor="#003a56" stroked="f">
            <v:textbox inset="5.85pt,.7pt,5.85pt,.7pt"/>
          </v:rect>
        </w:pict>
      </w:r>
    </w:p>
    <w:p w:rsidR="00310249" w:rsidRDefault="00310249"/>
    <w:p w:rsidR="00310249" w:rsidRDefault="0031024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1027" type="#_x0000_t75" alt="logo_dynamed(1200x338).png" style="position:absolute;left:0;text-align:left;margin-left:0;margin-top:8.45pt;width:531.05pt;height:150.35pt;z-index:251661312;visibility:visible;mso-position-horizontal:center;mso-position-horizontal-relative:margin">
            <v:imagedata r:id="rId6" o:title=""/>
            <w10:wrap anchorx="margin"/>
          </v:shape>
        </w:pict>
      </w:r>
    </w:p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>
      <w:r>
        <w:rPr>
          <w:noProof/>
        </w:rPr>
        <w:pict>
          <v:rect id="_x0000_s1028" style="position:absolute;left:0;text-align:left;margin-left:412.5pt;margin-top:17.65pt;width:218.9pt;height:529.75pt;z-index:251654144" fillcolor="#8db3e2" stroked="f">
            <v:fill opacity=".5" color2="#3a5f71" rotate="t"/>
            <v:textbox inset="5.85pt,.7pt,5.85pt,.7pt"/>
          </v:rect>
        </w:pict>
      </w:r>
      <w:r>
        <w:rPr>
          <w:noProof/>
        </w:rPr>
        <w:pict>
          <v:rect id="_x0000_s1029" style="position:absolute;left:0;text-align:left;margin-left:-40.5pt;margin-top:14.8pt;width:444.75pt;height:529.75pt;z-index:251655168" fillcolor="#4f81bd" stroked="f">
            <v:fill rotate="t" angle="-90" focus="100%" type="gradient"/>
            <v:textbox inset="5.85pt,.7pt,5.85pt,.7pt"/>
          </v:rect>
        </w:pict>
      </w:r>
    </w:p>
    <w:p w:rsidR="00310249" w:rsidRDefault="00310249">
      <w:r>
        <w:rPr>
          <w:noProof/>
        </w:rPr>
        <w:pict>
          <v:shape id="図 2" o:spid="_x0000_s1030" type="#_x0000_t75" style="position:absolute;left:0;text-align:left;margin-left:206.9pt;margin-top:3.15pt;width:418.85pt;height:610.9pt;z-index:251658240;visibility:visible">
            <v:imagedata r:id="rId7" o:title="" croptop="4288f" cropbottom="8493f" cropleft="6308f" chromakey="#f9f9f9"/>
          </v:shape>
        </w:pict>
      </w:r>
      <w:r>
        <w:t>s</w:t>
      </w:r>
    </w:p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5.95pt;margin-top:5.15pt;width:292.7pt;height:190.2pt;z-index:251657216;mso-position-horizontal-relative:margin" fillcolor="#002060" strokecolor="#002060">
            <v:shadow color="#868686"/>
            <v:textpath style="font-family:&quot;HGP創英角ｺﾞｼｯｸUB&quot;;font-size:32pt;v-text-align:left;v-text-reverse:t;v-text-kern:t" trim="t" fitpath="t" string="iPhone&#10;iPad&#10;iPodTouch&#10;Android"/>
            <w10:wrap anchorx="margin"/>
          </v:shape>
        </w:pict>
      </w:r>
    </w:p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/>
    <w:p w:rsidR="00310249" w:rsidRDefault="00310249">
      <w:r>
        <w:rPr>
          <w:noProof/>
        </w:rPr>
        <w:pict>
          <v:shape id="_x0000_s1032" type="#_x0000_t136" style="position:absolute;left:0;text-align:left;margin-left:-2.85pt;margin-top:11.2pt;width:528.75pt;height:55.5pt;z-index:251660288;mso-position-horizontal-relative:margin" strokecolor="white">
            <v:shadow color="#868686"/>
            <v:textpath style="font-family:&quot;ＭＳ Ｐゴシック&quot;;font-size:28pt;v-text-reverse:t;v-text-kern:t" trim="t" fitpath="t" string="詳細はDynaMed日本語サポートページから！&#10;http://www.ebsco.co.jp/medical/dynamed"/>
            <w10:wrap anchorx="margin"/>
          </v:shape>
        </w:pict>
      </w:r>
      <w:r>
        <w:rPr>
          <w:noProof/>
        </w:rPr>
        <w:pict>
          <v:rect id="_x0000_s1033" style="position:absolute;left:0;text-align:left;margin-left:-41.3pt;margin-top:4.55pt;width:611.25pt;height:82.3pt;z-index:251659264" fillcolor="#003a56" stroked="f">
            <v:textbox inset="5.85pt,.7pt,5.85pt,.7pt"/>
          </v:rect>
        </w:pict>
      </w:r>
    </w:p>
    <w:p w:rsidR="00310249" w:rsidRDefault="00310249"/>
    <w:sectPr w:rsidR="00310249" w:rsidSect="005C76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249" w:rsidRDefault="00310249" w:rsidP="000212AD">
      <w:r>
        <w:separator/>
      </w:r>
    </w:p>
  </w:endnote>
  <w:endnote w:type="continuationSeparator" w:id="0">
    <w:p w:rsidR="00310249" w:rsidRDefault="00310249" w:rsidP="000212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249" w:rsidRDefault="00310249" w:rsidP="000212AD">
      <w:r>
        <w:separator/>
      </w:r>
    </w:p>
  </w:footnote>
  <w:footnote w:type="continuationSeparator" w:id="0">
    <w:p w:rsidR="00310249" w:rsidRDefault="00310249" w:rsidP="000212A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76FB"/>
    <w:rsid w:val="000212AD"/>
    <w:rsid w:val="000645F1"/>
    <w:rsid w:val="000F70AE"/>
    <w:rsid w:val="00154A62"/>
    <w:rsid w:val="001C3B8A"/>
    <w:rsid w:val="002A7D59"/>
    <w:rsid w:val="00310249"/>
    <w:rsid w:val="003A030A"/>
    <w:rsid w:val="003D5AE6"/>
    <w:rsid w:val="0040337D"/>
    <w:rsid w:val="00436084"/>
    <w:rsid w:val="00490499"/>
    <w:rsid w:val="005136D5"/>
    <w:rsid w:val="00564BDE"/>
    <w:rsid w:val="005A677B"/>
    <w:rsid w:val="005C76FB"/>
    <w:rsid w:val="005D6E0E"/>
    <w:rsid w:val="00622D69"/>
    <w:rsid w:val="00696B51"/>
    <w:rsid w:val="006C1E8E"/>
    <w:rsid w:val="007018CC"/>
    <w:rsid w:val="00714DA4"/>
    <w:rsid w:val="00796E83"/>
    <w:rsid w:val="00833CD9"/>
    <w:rsid w:val="008A4C2F"/>
    <w:rsid w:val="009E1FDF"/>
    <w:rsid w:val="009F3ABA"/>
    <w:rsid w:val="00A47560"/>
    <w:rsid w:val="00B42F91"/>
    <w:rsid w:val="00B4715B"/>
    <w:rsid w:val="00B720E9"/>
    <w:rsid w:val="00B9529E"/>
    <w:rsid w:val="00BE09BC"/>
    <w:rsid w:val="00C8726D"/>
    <w:rsid w:val="00CE3EE1"/>
    <w:rsid w:val="00CF4360"/>
    <w:rsid w:val="00D07F6B"/>
    <w:rsid w:val="00D308BC"/>
    <w:rsid w:val="00D77D72"/>
    <w:rsid w:val="00DE6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Arial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AE6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C76FB"/>
    <w:rPr>
      <w:rFonts w:ascii="Arial" w:eastAsia="ＭＳ ゴシック" w:hAnsi="Arial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76FB"/>
    <w:rPr>
      <w:rFonts w:ascii="Arial" w:eastAsia="ＭＳ ゴシック" w:hAnsi="Arial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0212AD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212A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212AD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212A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397</TotalTime>
  <Pages>1</Pages>
  <Words>7</Words>
  <Characters>44</Characters>
  <Application>Microsoft Office Outlook</Application>
  <DocSecurity>0</DocSecurity>
  <Lines>0</Lines>
  <Paragraphs>0</Paragraphs>
  <ScaleCrop>false</ScaleCrop>
  <Company>EBSCO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Ayumi</dc:creator>
  <cp:keywords/>
  <dc:description/>
  <cp:lastModifiedBy>EP</cp:lastModifiedBy>
  <cp:revision>10</cp:revision>
  <cp:lastPrinted>2011-12-26T01:52:00Z</cp:lastPrinted>
  <dcterms:created xsi:type="dcterms:W3CDTF">2009-11-10T01:15:00Z</dcterms:created>
  <dcterms:modified xsi:type="dcterms:W3CDTF">2011-12-26T02:09:00Z</dcterms:modified>
</cp:coreProperties>
</file>